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8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85"/>
      </w:tblGrid>
      <w:tr w:rsidR="004C5360" w14:paraId="70DE9BBA" w14:textId="77777777" w:rsidTr="004C5360">
        <w:tc>
          <w:tcPr>
            <w:tcW w:w="9085" w:type="dxa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5678"/>
              <w:gridCol w:w="3407"/>
            </w:tblGrid>
            <w:tr w:rsidR="004C5360" w14:paraId="62740494" w14:textId="77777777" w:rsidTr="004C5360">
              <w:tc>
                <w:tcPr>
                  <w:tcW w:w="312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7D735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Rīgā</w:t>
                  </w:r>
                </w:p>
                <w:p w14:paraId="7FE80602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Datumu skatīt dokumenta paraksta laika zīmogā.</w:t>
                  </w:r>
                </w:p>
                <w:p w14:paraId="033B8160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Nr. 01VD00-21/15</w:t>
                  </w:r>
                </w:p>
              </w:tc>
              <w:tc>
                <w:tcPr>
                  <w:tcW w:w="187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F0317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2863A36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Atklāta konkursa "Par AS "Latvenergo" un AS "Sadales tīkls" objektu drošības sistēmu uzturēšanas un remonta pakalpojuma iegādi" (Id.Nr.AS "Latvenergo" 2024/25) iespējamajiem Pretendentiem</w:t>
                  </w:r>
                </w:p>
              </w:tc>
            </w:tr>
          </w:tbl>
          <w:p w14:paraId="17E08F3D" w14:textId="77777777" w:rsidR="004C5360" w:rsidRDefault="004C5360" w:rsidP="004C536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085"/>
            </w:tblGrid>
            <w:tr w:rsidR="004C5360" w14:paraId="6C0C67ED" w14:textId="77777777" w:rsidTr="004C5360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3D919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Par atklāta konkursa "Par AS "Latvenergo" un AS "Sadales tīkls" objektu drošības sistēmu uzturēšanas un remonta pakalpojuma iegādi" (Id.Nr.AS "Latvenergo" 2024/25) nolikuma skaidrojumiem (Skaidrojums Nr.2)</w:t>
                  </w:r>
                </w:p>
              </w:tc>
            </w:tr>
          </w:tbl>
          <w:p w14:paraId="32FBD2C1" w14:textId="77777777" w:rsidR="004C5360" w:rsidRDefault="004C5360" w:rsidP="004C5360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085"/>
            </w:tblGrid>
            <w:tr w:rsidR="004C5360" w14:paraId="0ED435A0" w14:textId="77777777" w:rsidTr="004C5360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10012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ms Rmn" w:hAnsi="Tms Rmn" w:cs="Tms Rmn"/>
                      <w:color w:val="000000"/>
                    </w:rPr>
                    <w:t>Saskaņā ar atklāt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a konkursa </w:t>
                  </w:r>
                  <w:r>
                    <w:rPr>
                      <w:rFonts w:ascii="Tms Rmn" w:hAnsi="Tms Rmn" w:cs="Tms Rmn"/>
                      <w:color w:val="000000"/>
                    </w:rPr>
                    <w:t>"Par AS "Latvenergo" un AS "Sadales tīkls" objektu drošības sistēmu uzturēšanas un remonta pakalpojuma iegādi" (Id.Nr.AS "Latvenergo" 2024/25)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(turpmāk-"Nolikums") Nolikuma Speciālo noteikumu 4.2.punktu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nosūtām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atbildi uz uzdoto jautājumu:</w:t>
                  </w:r>
                </w:p>
                <w:p w14:paraId="49FC70BB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747D86A1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Jautājums:</w:t>
                  </w:r>
                </w:p>
                <w:p w14:paraId="0EA2D763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Jautājums par Nolikuma 4.3.4.1. punktu:</w:t>
                  </w:r>
                </w:p>
                <w:p w14:paraId="182D9F0C" w14:textId="77777777" w:rsidR="004C5360" w:rsidRDefault="004C5360" w:rsidP="004C5360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Vai pareizi saprotam, ka Pretendents var izvēlēties vienu no prasītām kvalifikācijām priekš darbu vadītāja pozīcijas projektā? Informējam, ka mūsu speciālists ir sertificēts Elektroietaišu jomā.</w:t>
                  </w:r>
                </w:p>
                <w:p w14:paraId="293B5E09" w14:textId="77777777" w:rsidR="004C5360" w:rsidRDefault="004C5360" w:rsidP="004C5360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4.3.4.1.2. Elektronisko sakaru sistēmu un tīklu projektēšana;</w:t>
                  </w:r>
                </w:p>
                <w:p w14:paraId="65934E77" w14:textId="77777777" w:rsidR="004C5360" w:rsidRDefault="004C5360" w:rsidP="004C5360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4.3.4.1.3. Elektronisko sakaru sistēmu un tīklu būvdarbu vadīšana un būvuzraudzība;</w:t>
                  </w:r>
                </w:p>
                <w:p w14:paraId="5F362B35" w14:textId="77777777" w:rsidR="004C5360" w:rsidRDefault="004C5360" w:rsidP="004C5360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vai</w:t>
                  </w:r>
                </w:p>
                <w:p w14:paraId="3C247362" w14:textId="77777777" w:rsidR="004C5360" w:rsidRDefault="004C5360" w:rsidP="004C5360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4.3.4.1.4. Elektroietaišu projektēšana (līdz 1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kV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);</w:t>
                  </w:r>
                </w:p>
                <w:p w14:paraId="5D6B5C5A" w14:textId="77777777" w:rsidR="004C5360" w:rsidRDefault="004C5360" w:rsidP="004C5360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4.3.4.1.5. Elektroietaišu izbūves darbu vadīšana un būvuzraudzība (līdz 1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kV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).</w:t>
                  </w:r>
                </w:p>
                <w:p w14:paraId="7AC2DC28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2084E737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Atbilde: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Darba vadītājam ir jāatbilst 4.3.4.1.1 punktā norādītajām elektrodrošības prasībām ( B vai C grupas kvalifikācija) un tam jābūt vismaz vienai no punktos 4.3.4.1.2 - 4.3.4.5 minētām kvalifikācijām, kā arī jābūt reģistrētam būvniecības informācijas sistēmā (BIS) kā atbilstošas kvalifikācijas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būvspeciālistam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 </w:t>
                  </w:r>
                </w:p>
                <w:p w14:paraId="25A6E60D" w14:textId="77777777" w:rsidR="004C5360" w:rsidRDefault="004C5360" w:rsidP="004C5360">
                  <w:pPr>
                    <w:keepLines/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Pretendenta rīcībā jābūt pieejamiem speciālistiem ar visām punktos 4.3.4.1.2 - 4.3.4.5 minētām kvalifikācijām. </w:t>
                  </w:r>
                </w:p>
              </w:tc>
            </w:tr>
          </w:tbl>
          <w:p w14:paraId="7E19F7BD" w14:textId="77777777" w:rsidR="004C5360" w:rsidRDefault="004C5360" w:rsidP="004C536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CD0C74" w14:textId="77777777" w:rsidR="004C5360" w:rsidRDefault="004C5360" w:rsidP="004C536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Šis dokuments ir parakstīts ar drošu elektronisko parakstu un satur laika zīmogu.</w:t>
            </w:r>
          </w:p>
          <w:p w14:paraId="02636D59" w14:textId="77777777" w:rsidR="004C5360" w:rsidRDefault="004C5360" w:rsidP="004C536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4259"/>
              <w:gridCol w:w="285"/>
              <w:gridCol w:w="4541"/>
            </w:tblGrid>
            <w:tr w:rsidR="004C5360" w14:paraId="729D271A" w14:textId="77777777" w:rsidTr="004C5360">
              <w:tc>
                <w:tcPr>
                  <w:tcW w:w="234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6B371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Iepirkumu projektu vadītāja</w:t>
                  </w:r>
                </w:p>
              </w:tc>
              <w:tc>
                <w:tcPr>
                  <w:tcW w:w="15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ED429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360" w:lineRule="auto"/>
                    <w:ind w:left="15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E1F21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360" w:lineRule="auto"/>
                    <w:ind w:left="15" w:right="283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Laura Ozola</w:t>
                  </w:r>
                </w:p>
              </w:tc>
            </w:tr>
          </w:tbl>
          <w:p w14:paraId="11F202CA" w14:textId="77777777" w:rsidR="004C5360" w:rsidRDefault="004C5360" w:rsidP="004C536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9085"/>
            </w:tblGrid>
            <w:tr w:rsidR="004C5360" w14:paraId="48221D1D" w14:textId="77777777" w:rsidTr="004C5360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B672E" w14:textId="77777777" w:rsidR="004C5360" w:rsidRDefault="004C5360" w:rsidP="004C5360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Laura Ozola 67728560, 29121280</w:t>
                  </w:r>
                </w:p>
              </w:tc>
            </w:tr>
          </w:tbl>
          <w:p w14:paraId="5FC3AD5C" w14:textId="77777777" w:rsidR="004C5360" w:rsidRDefault="004C5360" w:rsidP="004C5360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26C44EB6" w14:textId="234A47A7" w:rsidR="005766AC" w:rsidRPr="00424932" w:rsidRDefault="004C5360" w:rsidP="003B074B">
      <w:pPr>
        <w:autoSpaceDE w:val="0"/>
        <w:autoSpaceDN w:val="0"/>
        <w:adjustRightInd w:val="0"/>
        <w:spacing w:after="0" w:line="240" w:lineRule="auto"/>
        <w:ind w:left="261"/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sectPr w:rsidR="005766AC" w:rsidRPr="00424932" w:rsidSect="007F56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10D19B" w14:textId="77777777" w:rsidR="009A53AB" w:rsidRDefault="009A53AB" w:rsidP="00117405">
      <w:pPr>
        <w:spacing w:after="0" w:line="240" w:lineRule="auto"/>
      </w:pPr>
      <w:r>
        <w:separator/>
      </w:r>
    </w:p>
  </w:endnote>
  <w:endnote w:type="continuationSeparator" w:id="0">
    <w:p w14:paraId="4352D630" w14:textId="77777777" w:rsidR="009A53AB" w:rsidRDefault="009A53AB" w:rsidP="00117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2A816" w14:textId="77777777" w:rsidR="004C5360" w:rsidRDefault="004C53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B8F54" w14:textId="77777777" w:rsidR="004C5360" w:rsidRDefault="004C53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ED34F" w14:textId="77777777" w:rsidR="004C5360" w:rsidRDefault="004C5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3BC79A" w14:textId="77777777" w:rsidR="009A53AB" w:rsidRDefault="009A53AB" w:rsidP="00117405">
      <w:pPr>
        <w:spacing w:after="0" w:line="240" w:lineRule="auto"/>
      </w:pPr>
      <w:r>
        <w:separator/>
      </w:r>
    </w:p>
  </w:footnote>
  <w:footnote w:type="continuationSeparator" w:id="0">
    <w:p w14:paraId="20473901" w14:textId="77777777" w:rsidR="009A53AB" w:rsidRDefault="009A53AB" w:rsidP="00117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87808" w14:textId="77777777" w:rsidR="004C5360" w:rsidRDefault="004C53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C0721" w14:textId="77777777" w:rsidR="004C5360" w:rsidRDefault="004C53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7F566F" w:rsidRPr="007F566F" w14:paraId="56AEE4CC" w14:textId="77777777" w:rsidTr="007F566F">
      <w:trPr>
        <w:cantSplit/>
        <w:trHeight w:val="3515"/>
        <w:jc w:val="center"/>
      </w:trPr>
      <w:tc>
        <w:tcPr>
          <w:tcW w:w="9061" w:type="dxa"/>
        </w:tcPr>
        <w:p w14:paraId="40A00A10" w14:textId="77777777" w:rsidR="007F566F" w:rsidRPr="007F566F" w:rsidRDefault="00B90832">
          <w:pPr>
            <w:pStyle w:val="Head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lv-LV"/>
            </w:rPr>
            <w:drawing>
              <wp:anchor distT="0" distB="0" distL="114300" distR="114300" simplePos="0" relativeHeight="251658240" behindDoc="1" locked="0" layoutInCell="1" allowOverlap="1" wp14:anchorId="08A80E8A" wp14:editId="32427AAF">
                <wp:simplePos x="0" y="0"/>
                <wp:positionH relativeFrom="column">
                  <wp:posOffset>-1072184</wp:posOffset>
                </wp:positionH>
                <wp:positionV relativeFrom="paragraph">
                  <wp:posOffset>111318</wp:posOffset>
                </wp:positionV>
                <wp:extent cx="7566025" cy="2145665"/>
                <wp:effectExtent l="0" t="0" r="0" b="6985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6025" cy="2145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E8C4FE9" w14:textId="77777777" w:rsidR="00526744" w:rsidRDefault="00526744">
    <w:pPr>
      <w:pStyle w:val="Header"/>
    </w:pPr>
  </w:p>
  <w:p w14:paraId="4F0ABE7F" w14:textId="77777777" w:rsidR="004C5360" w:rsidRPr="004C5360" w:rsidRDefault="004C5360">
    <w:pPr>
      <w:pStyle w:val="Head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60"/>
    <w:rsid w:val="00046C5E"/>
    <w:rsid w:val="001019D6"/>
    <w:rsid w:val="00117405"/>
    <w:rsid w:val="001D1AD2"/>
    <w:rsid w:val="002302EC"/>
    <w:rsid w:val="00254E99"/>
    <w:rsid w:val="003B074B"/>
    <w:rsid w:val="003E571F"/>
    <w:rsid w:val="003F7941"/>
    <w:rsid w:val="00406EFB"/>
    <w:rsid w:val="00424932"/>
    <w:rsid w:val="00454313"/>
    <w:rsid w:val="00476996"/>
    <w:rsid w:val="004C5360"/>
    <w:rsid w:val="00526744"/>
    <w:rsid w:val="00561709"/>
    <w:rsid w:val="005766AC"/>
    <w:rsid w:val="006232BF"/>
    <w:rsid w:val="00627FAE"/>
    <w:rsid w:val="006512F4"/>
    <w:rsid w:val="006D2C65"/>
    <w:rsid w:val="00707C55"/>
    <w:rsid w:val="00717B9A"/>
    <w:rsid w:val="007F566F"/>
    <w:rsid w:val="0083724C"/>
    <w:rsid w:val="008B458C"/>
    <w:rsid w:val="0093638B"/>
    <w:rsid w:val="00974D29"/>
    <w:rsid w:val="009A53AB"/>
    <w:rsid w:val="009B414B"/>
    <w:rsid w:val="009C5EBC"/>
    <w:rsid w:val="00A32671"/>
    <w:rsid w:val="00B90832"/>
    <w:rsid w:val="00B95B3B"/>
    <w:rsid w:val="00BF2CBA"/>
    <w:rsid w:val="00CF07FA"/>
    <w:rsid w:val="00D12EA2"/>
    <w:rsid w:val="00D257D2"/>
    <w:rsid w:val="00D9691A"/>
    <w:rsid w:val="00DA5174"/>
    <w:rsid w:val="00E41C97"/>
    <w:rsid w:val="00E77323"/>
    <w:rsid w:val="00EF2E06"/>
    <w:rsid w:val="00FF1051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C60D51A"/>
  <w15:docId w15:val="{46EDC304-F00B-44CC-BF90-6FFF3847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74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405"/>
  </w:style>
  <w:style w:type="paragraph" w:styleId="Footer">
    <w:name w:val="footer"/>
    <w:basedOn w:val="Normal"/>
    <w:link w:val="FooterChar"/>
    <w:uiPriority w:val="99"/>
    <w:unhideWhenUsed/>
    <w:rsid w:val="001174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405"/>
  </w:style>
  <w:style w:type="table" w:styleId="TableGrid">
    <w:name w:val="Table Grid"/>
    <w:basedOn w:val="TableNormal"/>
    <w:uiPriority w:val="59"/>
    <w:rsid w:val="007F5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//Users/imedveds/AppData/Local/Temp/LE_veidlapa_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LE_veidlapa_2021.dotx</Template>
  <TotalTime>1</TotalTime>
  <Pages>1</Pages>
  <Words>1184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Medvedska</dc:creator>
  <cp:lastModifiedBy>Ilze Medvedska</cp:lastModifiedBy>
  <cp:revision>3</cp:revision>
  <dcterms:created xsi:type="dcterms:W3CDTF">2025-01-14T13:30:00Z</dcterms:created>
  <dcterms:modified xsi:type="dcterms:W3CDTF">2025-01-14T13:31:00Z</dcterms:modified>
</cp:coreProperties>
</file>