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5" w:type="dxa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085"/>
      </w:tblGrid>
      <w:tr w:rsidR="000A1622" w14:paraId="3A134DB0" w14:textId="77777777" w:rsidTr="000A1622">
        <w:tc>
          <w:tcPr>
            <w:tcW w:w="9085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BF" w:firstRow="1" w:lastRow="0" w:firstColumn="1" w:lastColumn="0" w:noHBand="0" w:noVBand="0"/>
            </w:tblPr>
            <w:tblGrid>
              <w:gridCol w:w="5678"/>
              <w:gridCol w:w="3407"/>
            </w:tblGrid>
            <w:tr w:rsidR="000A1622" w14:paraId="57EB5467" w14:textId="77777777" w:rsidTr="000A1622">
              <w:tc>
                <w:tcPr>
                  <w:tcW w:w="3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16192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400" w:lineRule="auto"/>
                    <w:ind w:right="11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Rīgā</w:t>
                  </w:r>
                </w:p>
                <w:p w14:paraId="43191746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Datumu skatīt dokumenta paraksta laika zīmogā.</w:t>
                  </w:r>
                </w:p>
                <w:p w14:paraId="349EAE60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right="11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Nr. 2026-01VD00-21/319</w:t>
                  </w:r>
                </w:p>
              </w:tc>
              <w:tc>
                <w:tcPr>
                  <w:tcW w:w="187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45977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4438F3BC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Ieinteresētajiem piegādātājiem</w:t>
                  </w:r>
                </w:p>
              </w:tc>
            </w:tr>
          </w:tbl>
          <w:p w14:paraId="7A11DCD7" w14:textId="77777777" w:rsidR="000A1622" w:rsidRDefault="000A1622" w:rsidP="000A162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BF" w:firstRow="1" w:lastRow="0" w:firstColumn="1" w:lastColumn="0" w:noHBand="0" w:noVBand="0"/>
            </w:tblPr>
            <w:tblGrid>
              <w:gridCol w:w="9085"/>
            </w:tblGrid>
            <w:tr w:rsidR="000A1622" w14:paraId="59CC791A" w14:textId="77777777" w:rsidTr="000A162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5213C0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Par 1.posma nolikuma skaidrošanu sarunu procedūrai "Pļaviņu HES palīgiekārtu piegādes projektam "Pļaviņu HES primāro iekārtu nomaiņa", būvprojekta izstrāde, montāžas darbi un būvdarbi", ID Nr. AS "Latvenergo" 2026/16 </w:t>
                  </w:r>
                </w:p>
              </w:tc>
            </w:tr>
          </w:tbl>
          <w:p w14:paraId="144EB7CF" w14:textId="77777777" w:rsidR="000A1622" w:rsidRDefault="000A1622" w:rsidP="000A1622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BF" w:firstRow="1" w:lastRow="0" w:firstColumn="1" w:lastColumn="0" w:noHBand="0" w:noVBand="0"/>
            </w:tblPr>
            <w:tblGrid>
              <w:gridCol w:w="9085"/>
            </w:tblGrid>
            <w:tr w:rsidR="000A1622" w14:paraId="111E700E" w14:textId="77777777" w:rsidTr="000A162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EE401D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ms Rmn" w:hAnsi="Tms Rmn" w:cs="Tms Rm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ms Rmn" w:hAnsi="Tms Rmn" w:cs="Tms Rmn"/>
                      <w:color w:val="000000"/>
                      <w:sz w:val="24"/>
                      <w:szCs w:val="24"/>
                    </w:rPr>
                    <w:t xml:space="preserve">Saskaņā ar sarunu procedūras "Pļaviņu HES palīgiekārtu piegādes projektam "Pļaviņu HES primāro iekārtu nomaiņa", būvprojekta izstrāde, montāžas darbi un būvdarbi" (ID Nr. AS "Latvenergo" 2026/16) 1.posma Nolikuma Vispārīgo noteikumu 4.2.punkta nosacījumiem, sniedzam atbildes uz saņemtajiem jautājumiem (skat. pielikumu). </w:t>
                  </w:r>
                </w:p>
              </w:tc>
            </w:tr>
          </w:tbl>
          <w:p w14:paraId="57BD828E" w14:textId="77777777" w:rsidR="000A1622" w:rsidRDefault="000A1622" w:rsidP="000A162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BF" w:firstRow="1" w:lastRow="0" w:firstColumn="1" w:lastColumn="0" w:noHBand="0" w:noVBand="0"/>
            </w:tblPr>
            <w:tblGrid>
              <w:gridCol w:w="9085"/>
            </w:tblGrid>
            <w:tr w:rsidR="000A1622" w14:paraId="6B683DC7" w14:textId="77777777" w:rsidTr="000A162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4667A4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260" w:right="58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Pielikumā:</w:t>
                  </w:r>
                </w:p>
                <w:p w14:paraId="5402C130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260" w:right="58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1. Skaidrojumi Nr.1 uz 1 lp.</w:t>
                  </w:r>
                </w:p>
                <w:p w14:paraId="08BA3AA3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260" w:right="582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916EED6" w14:textId="77777777" w:rsidR="000A1622" w:rsidRDefault="000A1622" w:rsidP="000A162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D53ED1" w14:textId="77777777" w:rsidR="000A1622" w:rsidRDefault="000A1622" w:rsidP="000A162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Šis dokuments ir parakstīts ar drošu elektronisko parakstu un satur laika zīmogu.</w:t>
            </w:r>
          </w:p>
          <w:p w14:paraId="52D79ECF" w14:textId="77777777" w:rsidR="000A1622" w:rsidRDefault="000A1622" w:rsidP="000A162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BF" w:firstRow="1" w:lastRow="0" w:firstColumn="1" w:lastColumn="0" w:noHBand="0" w:noVBand="0"/>
            </w:tblPr>
            <w:tblGrid>
              <w:gridCol w:w="4259"/>
              <w:gridCol w:w="285"/>
              <w:gridCol w:w="4541"/>
            </w:tblGrid>
            <w:tr w:rsidR="000A1622" w14:paraId="7FBF5820" w14:textId="77777777" w:rsidTr="000A1622">
              <w:tc>
                <w:tcPr>
                  <w:tcW w:w="234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43E98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Iepirkumu projektu vadītājs</w:t>
                  </w:r>
                </w:p>
                <w:p w14:paraId="19122D6E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t xml:space="preserve">  </w:t>
                  </w:r>
                </w:p>
              </w:tc>
              <w:tc>
                <w:tcPr>
                  <w:tcW w:w="15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659120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360" w:lineRule="auto"/>
                    <w:ind w:left="15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499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7D735B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120" w:line="240" w:lineRule="auto"/>
                    <w:ind w:left="15" w:right="283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Linda Šķēle</w:t>
                  </w:r>
                </w:p>
              </w:tc>
            </w:tr>
          </w:tbl>
          <w:p w14:paraId="6AA4BD62" w14:textId="77777777" w:rsidR="000A1622" w:rsidRDefault="000A1622" w:rsidP="000A162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0238E2" w14:textId="77777777" w:rsidR="000A1622" w:rsidRDefault="000A1622" w:rsidP="000A162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BF" w:firstRow="1" w:lastRow="0" w:firstColumn="1" w:lastColumn="0" w:noHBand="0" w:noVBand="0"/>
            </w:tblPr>
            <w:tblGrid>
              <w:gridCol w:w="9085"/>
            </w:tblGrid>
            <w:tr w:rsidR="000A1622" w14:paraId="4EC22731" w14:textId="77777777" w:rsidTr="000A162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4D1F99" w14:textId="77777777" w:rsidR="000A1622" w:rsidRDefault="000A1622" w:rsidP="000A1622">
                  <w:pPr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Linda Šķēle 26353808</w:t>
                  </w:r>
                </w:p>
              </w:tc>
            </w:tr>
          </w:tbl>
          <w:p w14:paraId="09667140" w14:textId="77777777" w:rsidR="000A1622" w:rsidRDefault="000A1622" w:rsidP="000A162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1981D93" w14:textId="77777777" w:rsidR="000A1622" w:rsidRDefault="000A1622" w:rsidP="000A162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3B35291" w14:textId="77777777" w:rsidR="005766AC" w:rsidRPr="00424932" w:rsidRDefault="005766AC" w:rsidP="000A1622"/>
    <w:sectPr w:rsidR="005766AC" w:rsidRPr="00424932" w:rsidSect="007F56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5ACA3" w14:textId="77777777" w:rsidR="00E27EF4" w:rsidRDefault="00E27EF4" w:rsidP="00117405">
      <w:pPr>
        <w:spacing w:after="0" w:line="240" w:lineRule="auto"/>
      </w:pPr>
      <w:r>
        <w:separator/>
      </w:r>
    </w:p>
  </w:endnote>
  <w:endnote w:type="continuationSeparator" w:id="0">
    <w:p w14:paraId="2ADFA821" w14:textId="77777777" w:rsidR="00E27EF4" w:rsidRDefault="00E27EF4" w:rsidP="00117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9F3F" w14:textId="77777777" w:rsidR="000A1622" w:rsidRDefault="000A16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98CD" w14:textId="77777777" w:rsidR="000A1622" w:rsidRDefault="000A16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073C" w14:textId="77777777" w:rsidR="000A1622" w:rsidRDefault="000A16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B7B72" w14:textId="77777777" w:rsidR="00E27EF4" w:rsidRDefault="00E27EF4" w:rsidP="00117405">
      <w:pPr>
        <w:spacing w:after="0" w:line="240" w:lineRule="auto"/>
      </w:pPr>
      <w:r>
        <w:separator/>
      </w:r>
    </w:p>
  </w:footnote>
  <w:footnote w:type="continuationSeparator" w:id="0">
    <w:p w14:paraId="3FA392C6" w14:textId="77777777" w:rsidR="00E27EF4" w:rsidRDefault="00E27EF4" w:rsidP="00117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A50B" w14:textId="77777777" w:rsidR="000A1622" w:rsidRDefault="000A16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0CA2" w14:textId="77777777" w:rsidR="000A1622" w:rsidRDefault="000A16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071"/>
    </w:tblGrid>
    <w:tr w:rsidR="007F566F" w:rsidRPr="007F566F" w14:paraId="75E4180D" w14:textId="77777777" w:rsidTr="007F566F">
      <w:trPr>
        <w:cantSplit/>
        <w:trHeight w:val="3515"/>
        <w:jc w:val="center"/>
      </w:trPr>
      <w:tc>
        <w:tcPr>
          <w:tcW w:w="9061" w:type="dxa"/>
        </w:tcPr>
        <w:p w14:paraId="4B1814D5" w14:textId="77777777" w:rsidR="007F566F" w:rsidRPr="007F566F" w:rsidRDefault="00B90832">
          <w:pPr>
            <w:pStyle w:val="Head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  <w:lang w:eastAsia="lv-LV"/>
            </w:rPr>
            <w:drawing>
              <wp:anchor distT="0" distB="0" distL="114300" distR="114300" simplePos="0" relativeHeight="251658240" behindDoc="1" locked="0" layoutInCell="1" allowOverlap="1" wp14:anchorId="74FB2880" wp14:editId="6CD75406">
                <wp:simplePos x="0" y="0"/>
                <wp:positionH relativeFrom="column">
                  <wp:posOffset>-1072184</wp:posOffset>
                </wp:positionH>
                <wp:positionV relativeFrom="paragraph">
                  <wp:posOffset>111318</wp:posOffset>
                </wp:positionV>
                <wp:extent cx="7566025" cy="2145665"/>
                <wp:effectExtent l="0" t="0" r="0" b="6985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6025" cy="21456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A7BA169" w14:textId="77777777" w:rsidR="00526744" w:rsidRDefault="00526744">
    <w:pPr>
      <w:pStyle w:val="Header"/>
    </w:pPr>
  </w:p>
  <w:p w14:paraId="3AF22BE2" w14:textId="77777777" w:rsidR="000A1622" w:rsidRPr="000A1622" w:rsidRDefault="000A1622">
    <w:pPr>
      <w:pStyle w:val="Head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22"/>
    <w:rsid w:val="00046C5E"/>
    <w:rsid w:val="000A1622"/>
    <w:rsid w:val="00117405"/>
    <w:rsid w:val="001D1AD2"/>
    <w:rsid w:val="002302EC"/>
    <w:rsid w:val="00254E99"/>
    <w:rsid w:val="003E571F"/>
    <w:rsid w:val="003F7941"/>
    <w:rsid w:val="00406EFB"/>
    <w:rsid w:val="00424932"/>
    <w:rsid w:val="00454313"/>
    <w:rsid w:val="00476996"/>
    <w:rsid w:val="00526744"/>
    <w:rsid w:val="00561709"/>
    <w:rsid w:val="005766AC"/>
    <w:rsid w:val="006232BF"/>
    <w:rsid w:val="00627FAE"/>
    <w:rsid w:val="006512F4"/>
    <w:rsid w:val="006D2C65"/>
    <w:rsid w:val="00707C55"/>
    <w:rsid w:val="00717B9A"/>
    <w:rsid w:val="007F566F"/>
    <w:rsid w:val="0083724C"/>
    <w:rsid w:val="008B458C"/>
    <w:rsid w:val="00974D29"/>
    <w:rsid w:val="009B414B"/>
    <w:rsid w:val="009C5EBC"/>
    <w:rsid w:val="00A01350"/>
    <w:rsid w:val="00A32671"/>
    <w:rsid w:val="00B90832"/>
    <w:rsid w:val="00B95B3B"/>
    <w:rsid w:val="00BF2CBA"/>
    <w:rsid w:val="00CF07FA"/>
    <w:rsid w:val="00D12EA2"/>
    <w:rsid w:val="00D9691A"/>
    <w:rsid w:val="00DA5174"/>
    <w:rsid w:val="00E27EF4"/>
    <w:rsid w:val="00E41C97"/>
    <w:rsid w:val="00E77323"/>
    <w:rsid w:val="00EF2E06"/>
    <w:rsid w:val="00FF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CF5DA"/>
  <w15:docId w15:val="{969C65F9-57A5-453D-BAF8-3E9CAC11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74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405"/>
  </w:style>
  <w:style w:type="paragraph" w:styleId="Footer">
    <w:name w:val="footer"/>
    <w:basedOn w:val="Normal"/>
    <w:link w:val="FooterChar"/>
    <w:uiPriority w:val="99"/>
    <w:unhideWhenUsed/>
    <w:rsid w:val="001174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405"/>
  </w:style>
  <w:style w:type="table" w:styleId="TableGrid">
    <w:name w:val="Table Grid"/>
    <w:basedOn w:val="TableNormal"/>
    <w:uiPriority w:val="59"/>
    <w:rsid w:val="007F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C:/Users/imedveds/AppData/Local/Temp/LE_veidlapa_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LE_veidlapa_2021</Template>
  <TotalTime>0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Latvenergo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Medvedska</dc:creator>
  <cp:lastModifiedBy>Ilze Medvedska</cp:lastModifiedBy>
  <cp:revision>1</cp:revision>
  <dcterms:created xsi:type="dcterms:W3CDTF">2026-08-11T10:07:00Z</dcterms:created>
  <dcterms:modified xsi:type="dcterms:W3CDTF">2026-08-11T10:07:00Z</dcterms:modified>
</cp:coreProperties>
</file>