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85" w:type="dxa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9085"/>
      </w:tblGrid>
      <w:tr w:rsidR="00FA07B8" w14:paraId="2E8727E4" w14:textId="77777777" w:rsidTr="00FA07B8">
        <w:tc>
          <w:tcPr>
            <w:tcW w:w="9085" w:type="dxa"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0BF" w:firstRow="1" w:lastRow="0" w:firstColumn="1" w:lastColumn="0" w:noHBand="0" w:noVBand="0"/>
            </w:tblPr>
            <w:tblGrid>
              <w:gridCol w:w="5678"/>
              <w:gridCol w:w="3407"/>
            </w:tblGrid>
            <w:tr w:rsidR="00FA07B8" w14:paraId="180A87DE" w14:textId="77777777" w:rsidTr="00FA07B8">
              <w:tc>
                <w:tcPr>
                  <w:tcW w:w="3125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0C6A04" w14:textId="77777777" w:rsidR="00FA07B8" w:rsidRDefault="00FA07B8" w:rsidP="00FA07B8">
                  <w:pPr>
                    <w:keepLines/>
                    <w:autoSpaceDE w:val="0"/>
                    <w:autoSpaceDN w:val="0"/>
                    <w:adjustRightInd w:val="0"/>
                    <w:spacing w:after="0" w:line="400" w:lineRule="auto"/>
                    <w:ind w:right="11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Rīgā</w:t>
                  </w:r>
                </w:p>
                <w:p w14:paraId="1C4BFA47" w14:textId="77777777" w:rsidR="00FA07B8" w:rsidRDefault="00FA07B8" w:rsidP="00FA07B8">
                  <w:pPr>
                    <w:keepLines/>
                    <w:autoSpaceDE w:val="0"/>
                    <w:autoSpaceDN w:val="0"/>
                    <w:adjustRightInd w:val="0"/>
                    <w:spacing w:after="0" w:line="240" w:lineRule="auto"/>
                    <w:ind w:right="11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Datumu skatīt dokumenta paraksta laika zīmogā.</w:t>
                  </w:r>
                </w:p>
                <w:p w14:paraId="29CD3748" w14:textId="77777777" w:rsidR="00FA07B8" w:rsidRDefault="00FA07B8" w:rsidP="00FA07B8">
                  <w:pPr>
                    <w:keepLines/>
                    <w:autoSpaceDE w:val="0"/>
                    <w:autoSpaceDN w:val="0"/>
                    <w:adjustRightInd w:val="0"/>
                    <w:spacing w:after="0" w:line="240" w:lineRule="auto"/>
                    <w:ind w:right="11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Nr. 2026-01VD00-21/336</w:t>
                  </w:r>
                </w:p>
              </w:tc>
              <w:tc>
                <w:tcPr>
                  <w:tcW w:w="1875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CE958E" w14:textId="77777777" w:rsidR="00FA07B8" w:rsidRDefault="00FA07B8" w:rsidP="00FA07B8">
                  <w:pPr>
                    <w:keepLines/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14:paraId="504C3E9A" w14:textId="77777777" w:rsidR="00FA07B8" w:rsidRDefault="00FA07B8" w:rsidP="00FA07B8">
                  <w:pPr>
                    <w:keepLines/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Iespējamajiem kandidātiem</w:t>
                  </w:r>
                </w:p>
              </w:tc>
            </w:tr>
          </w:tbl>
          <w:p w14:paraId="670B1508" w14:textId="77777777" w:rsidR="00FA07B8" w:rsidRDefault="00FA07B8" w:rsidP="00FA07B8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0BF" w:firstRow="1" w:lastRow="0" w:firstColumn="1" w:lastColumn="0" w:noHBand="0" w:noVBand="0"/>
            </w:tblPr>
            <w:tblGrid>
              <w:gridCol w:w="9085"/>
            </w:tblGrid>
            <w:tr w:rsidR="00FA07B8" w14:paraId="47657CDE" w14:textId="77777777" w:rsidTr="00FA07B8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32B564" w14:textId="77777777" w:rsidR="00FA07B8" w:rsidRDefault="00FA07B8" w:rsidP="00FA07B8">
                  <w:pPr>
                    <w:keepLine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Par sarunu procedūras "Pļaviņu HES hidroagregātu sanešu aizturrestes PJ14 rezerves komplekta remonts" kandidātu atlases nolikuma skaidrošanu (Skaidrojums Nr.1)</w:t>
                  </w:r>
                </w:p>
              </w:tc>
            </w:tr>
          </w:tbl>
          <w:p w14:paraId="1B742BB0" w14:textId="77777777" w:rsidR="00FA07B8" w:rsidRDefault="00FA07B8" w:rsidP="00FA07B8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0BF" w:firstRow="1" w:lastRow="0" w:firstColumn="1" w:lastColumn="0" w:noHBand="0" w:noVBand="0"/>
            </w:tblPr>
            <w:tblGrid>
              <w:gridCol w:w="9085"/>
            </w:tblGrid>
            <w:tr w:rsidR="00FA07B8" w14:paraId="3011D045" w14:textId="77777777" w:rsidTr="00FA07B8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BCCD03" w14:textId="77777777" w:rsidR="00FA07B8" w:rsidRDefault="00FA07B8" w:rsidP="00FA07B8">
                  <w:pPr>
                    <w:keepLines/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jc w:val="both"/>
                    <w:rPr>
                      <w:rFonts w:ascii="Tms Rmn" w:hAnsi="Tms Rmn" w:cs="Tms Rm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ms Rmn" w:hAnsi="Tms Rmn" w:cs="Tms Rmn"/>
                      <w:color w:val="000000"/>
                      <w:sz w:val="24"/>
                      <w:szCs w:val="24"/>
                    </w:rPr>
                    <w:t>Saskaņā ar sarunu procedūras "Pļaviņu HES hidroagregātu sanešu aizturrestes PJ14 rezerves komplekta remonts" (ID Nr. AS Latvenergo 2026/20) 1. posma Nolikuma Vispārīgo noteikumu 4.2. punktu sniedzam atbildes uz saņemtajiem jautājumiem (lūdzu skatīt pielikumu).</w:t>
                  </w:r>
                </w:p>
              </w:tc>
            </w:tr>
          </w:tbl>
          <w:p w14:paraId="366FBB49" w14:textId="77777777" w:rsidR="00FA07B8" w:rsidRDefault="00FA07B8" w:rsidP="00FA07B8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sz w:val="24"/>
                <w:szCs w:val="24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0BF" w:firstRow="1" w:lastRow="0" w:firstColumn="1" w:lastColumn="0" w:noHBand="0" w:noVBand="0"/>
            </w:tblPr>
            <w:tblGrid>
              <w:gridCol w:w="9085"/>
            </w:tblGrid>
            <w:tr w:rsidR="00FA07B8" w14:paraId="6814CB2B" w14:textId="77777777" w:rsidTr="00FA07B8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70BFA6" w14:textId="77777777" w:rsidR="00FA07B8" w:rsidRDefault="00FA07B8" w:rsidP="00FA07B8">
                  <w:pPr>
                    <w:keepLines/>
                    <w:autoSpaceDE w:val="0"/>
                    <w:autoSpaceDN w:val="0"/>
                    <w:adjustRightInd w:val="0"/>
                    <w:spacing w:after="0" w:line="240" w:lineRule="auto"/>
                    <w:ind w:left="260" w:right="582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Pielikumā:</w:t>
                  </w:r>
                </w:p>
                <w:p w14:paraId="3B75453B" w14:textId="77777777" w:rsidR="00FA07B8" w:rsidRDefault="00FA07B8" w:rsidP="00FA07B8">
                  <w:pPr>
                    <w:keepLines/>
                    <w:autoSpaceDE w:val="0"/>
                    <w:autoSpaceDN w:val="0"/>
                    <w:adjustRightInd w:val="0"/>
                    <w:spacing w:after="0" w:line="240" w:lineRule="auto"/>
                    <w:ind w:left="260" w:right="582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1. Skaidrojums Nr.1 uz 1 lp.</w:t>
                  </w:r>
                </w:p>
                <w:p w14:paraId="1CEDC114" w14:textId="77777777" w:rsidR="00FA07B8" w:rsidRDefault="00FA07B8" w:rsidP="00FA07B8">
                  <w:pPr>
                    <w:keepLines/>
                    <w:autoSpaceDE w:val="0"/>
                    <w:autoSpaceDN w:val="0"/>
                    <w:adjustRightInd w:val="0"/>
                    <w:spacing w:after="0" w:line="240" w:lineRule="auto"/>
                    <w:ind w:left="260" w:right="582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14:paraId="00C32597" w14:textId="77777777" w:rsidR="00FA07B8" w:rsidRDefault="00FA07B8" w:rsidP="00FA07B8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5985B3B9" w14:textId="77777777" w:rsidR="00FA07B8" w:rsidRDefault="00FA07B8" w:rsidP="00FA07B8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Šis dokuments ir parakstīts ar drošu elektronisko parakstu un satur laika zīmogu.</w:t>
            </w:r>
          </w:p>
          <w:p w14:paraId="794C9DF1" w14:textId="77777777" w:rsidR="00FA07B8" w:rsidRDefault="00FA07B8" w:rsidP="00FA07B8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0BF" w:firstRow="1" w:lastRow="0" w:firstColumn="1" w:lastColumn="0" w:noHBand="0" w:noVBand="0"/>
            </w:tblPr>
            <w:tblGrid>
              <w:gridCol w:w="4259"/>
              <w:gridCol w:w="285"/>
              <w:gridCol w:w="4541"/>
            </w:tblGrid>
            <w:tr w:rsidR="00FA07B8" w14:paraId="58C200E8" w14:textId="77777777" w:rsidTr="00FA07B8">
              <w:tc>
                <w:tcPr>
                  <w:tcW w:w="2344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5414C6" w14:textId="77777777" w:rsidR="00FA07B8" w:rsidRDefault="00FA07B8" w:rsidP="00FA07B8">
                  <w:pPr>
                    <w:keepLines/>
                    <w:autoSpaceDE w:val="0"/>
                    <w:autoSpaceDN w:val="0"/>
                    <w:adjustRightInd w:val="0"/>
                    <w:spacing w:after="12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Vecākais iepirkumu projektu vadītājs</w:t>
                  </w:r>
                </w:p>
                <w:p w14:paraId="33ADAAE6" w14:textId="77777777" w:rsidR="00FA07B8" w:rsidRDefault="00FA07B8" w:rsidP="00FA07B8">
                  <w:pPr>
                    <w:keepLine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</w:rPr>
                    <w:t xml:space="preserve">  </w:t>
                  </w:r>
                </w:p>
              </w:tc>
              <w:tc>
                <w:tcPr>
                  <w:tcW w:w="157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821186" w14:textId="77777777" w:rsidR="00FA07B8" w:rsidRDefault="00FA07B8" w:rsidP="00FA07B8">
                  <w:pPr>
                    <w:keepLines/>
                    <w:autoSpaceDE w:val="0"/>
                    <w:autoSpaceDN w:val="0"/>
                    <w:adjustRightInd w:val="0"/>
                    <w:spacing w:after="0" w:line="360" w:lineRule="auto"/>
                    <w:ind w:left="15"/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</w:rPr>
                  </w:pPr>
                </w:p>
              </w:tc>
              <w:tc>
                <w:tcPr>
                  <w:tcW w:w="2499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E6FE99" w14:textId="77777777" w:rsidR="00FA07B8" w:rsidRDefault="00FA07B8" w:rsidP="00FA07B8">
                  <w:pPr>
                    <w:keepLines/>
                    <w:autoSpaceDE w:val="0"/>
                    <w:autoSpaceDN w:val="0"/>
                    <w:adjustRightInd w:val="0"/>
                    <w:spacing w:after="120" w:line="240" w:lineRule="auto"/>
                    <w:ind w:left="15" w:right="283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Aigars Greitāns</w:t>
                  </w:r>
                </w:p>
              </w:tc>
            </w:tr>
          </w:tbl>
          <w:p w14:paraId="25A9AF81" w14:textId="77777777" w:rsidR="00FA07B8" w:rsidRDefault="00FA07B8" w:rsidP="00FA07B8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9BEBEED" w14:textId="77777777" w:rsidR="00FA07B8" w:rsidRDefault="00FA07B8" w:rsidP="00FA07B8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0BF" w:firstRow="1" w:lastRow="0" w:firstColumn="1" w:lastColumn="0" w:noHBand="0" w:noVBand="0"/>
            </w:tblPr>
            <w:tblGrid>
              <w:gridCol w:w="9085"/>
            </w:tblGrid>
            <w:tr w:rsidR="00FA07B8" w14:paraId="5ABB3952" w14:textId="77777777" w:rsidTr="00FA07B8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AF8CD9" w14:textId="77777777" w:rsidR="00FA07B8" w:rsidRDefault="00FA07B8" w:rsidP="00FA07B8">
                  <w:pPr>
                    <w:keepLine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Aigars Greitāns 67728270, 29431215</w:t>
                  </w:r>
                </w:p>
              </w:tc>
            </w:tr>
          </w:tbl>
          <w:p w14:paraId="5B92EC7C" w14:textId="77777777" w:rsidR="00FA07B8" w:rsidRDefault="00FA07B8" w:rsidP="00FA07B8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 xml:space="preserve"> </w:t>
            </w:r>
          </w:p>
        </w:tc>
      </w:tr>
    </w:tbl>
    <w:p w14:paraId="12121D50" w14:textId="77777777" w:rsidR="00FA07B8" w:rsidRDefault="00FA07B8" w:rsidP="00FA07B8">
      <w:pPr>
        <w:autoSpaceDE w:val="0"/>
        <w:autoSpaceDN w:val="0"/>
        <w:adjustRightInd w:val="0"/>
        <w:spacing w:after="0" w:line="240" w:lineRule="auto"/>
        <w:ind w:left="261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14:paraId="5BFB447A" w14:textId="77777777" w:rsidR="005766AC" w:rsidRPr="00424932" w:rsidRDefault="005766AC" w:rsidP="00FA07B8"/>
    <w:sectPr w:rsidR="005766AC" w:rsidRPr="00424932" w:rsidSect="007F566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134" w:right="1134" w:bottom="1134" w:left="1701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B53FBE" w14:textId="77777777" w:rsidR="00794F83" w:rsidRDefault="00794F83" w:rsidP="00117405">
      <w:pPr>
        <w:spacing w:after="0" w:line="240" w:lineRule="auto"/>
      </w:pPr>
      <w:r>
        <w:separator/>
      </w:r>
    </w:p>
  </w:endnote>
  <w:endnote w:type="continuationSeparator" w:id="0">
    <w:p w14:paraId="7336D091" w14:textId="77777777" w:rsidR="00794F83" w:rsidRDefault="00794F83" w:rsidP="00117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2AF00" w14:textId="77777777" w:rsidR="00FA07B8" w:rsidRDefault="00FA07B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05A77" w14:textId="77777777" w:rsidR="00FA07B8" w:rsidRDefault="00FA07B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A336E" w14:textId="77777777" w:rsidR="00FA07B8" w:rsidRDefault="00FA07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2D5EC" w14:textId="77777777" w:rsidR="00794F83" w:rsidRDefault="00794F83" w:rsidP="00117405">
      <w:pPr>
        <w:spacing w:after="0" w:line="240" w:lineRule="auto"/>
      </w:pPr>
      <w:r>
        <w:separator/>
      </w:r>
    </w:p>
  </w:footnote>
  <w:footnote w:type="continuationSeparator" w:id="0">
    <w:p w14:paraId="5C1681E7" w14:textId="77777777" w:rsidR="00794F83" w:rsidRDefault="00794F83" w:rsidP="001174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B71E3" w14:textId="77777777" w:rsidR="00FA07B8" w:rsidRDefault="00FA07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AC2E5" w14:textId="77777777" w:rsidR="00FA07B8" w:rsidRDefault="00FA07B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7F566F" w:rsidRPr="007F566F" w14:paraId="00E011A0" w14:textId="77777777" w:rsidTr="007F566F">
      <w:trPr>
        <w:cantSplit/>
        <w:trHeight w:val="3515"/>
        <w:jc w:val="center"/>
      </w:trPr>
      <w:tc>
        <w:tcPr>
          <w:tcW w:w="9061" w:type="dxa"/>
        </w:tcPr>
        <w:p w14:paraId="5A40BEAE" w14:textId="77777777" w:rsidR="007F566F" w:rsidRPr="007F566F" w:rsidRDefault="00B90832">
          <w:pPr>
            <w:pStyle w:val="Head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noProof/>
              <w:sz w:val="24"/>
              <w:szCs w:val="24"/>
              <w:lang w:eastAsia="lv-LV"/>
            </w:rPr>
            <w:drawing>
              <wp:anchor distT="0" distB="0" distL="114300" distR="114300" simplePos="0" relativeHeight="251658240" behindDoc="1" locked="0" layoutInCell="1" allowOverlap="1" wp14:anchorId="74FB2880" wp14:editId="6CD75406">
                <wp:simplePos x="0" y="0"/>
                <wp:positionH relativeFrom="column">
                  <wp:posOffset>-1072184</wp:posOffset>
                </wp:positionH>
                <wp:positionV relativeFrom="paragraph">
                  <wp:posOffset>111318</wp:posOffset>
                </wp:positionV>
                <wp:extent cx="7566025" cy="2145665"/>
                <wp:effectExtent l="0" t="0" r="0" b="6985"/>
                <wp:wrapNone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66025" cy="21456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2F10D6A2" w14:textId="77777777" w:rsidR="00526744" w:rsidRDefault="00526744">
    <w:pPr>
      <w:pStyle w:val="Header"/>
    </w:pPr>
  </w:p>
  <w:p w14:paraId="0B4014C8" w14:textId="77777777" w:rsidR="00FA07B8" w:rsidRPr="00FA07B8" w:rsidRDefault="00FA07B8">
    <w:pPr>
      <w:pStyle w:val="Header"/>
      <w:rPr>
        <w:sz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7B8"/>
    <w:rsid w:val="00011953"/>
    <w:rsid w:val="00046C5E"/>
    <w:rsid w:val="00117405"/>
    <w:rsid w:val="001D1AD2"/>
    <w:rsid w:val="002302EC"/>
    <w:rsid w:val="00254E99"/>
    <w:rsid w:val="003E571F"/>
    <w:rsid w:val="003F7941"/>
    <w:rsid w:val="00406EFB"/>
    <w:rsid w:val="00424932"/>
    <w:rsid w:val="00454313"/>
    <w:rsid w:val="00476996"/>
    <w:rsid w:val="00526744"/>
    <w:rsid w:val="00561709"/>
    <w:rsid w:val="005766AC"/>
    <w:rsid w:val="006232BF"/>
    <w:rsid w:val="00627FAE"/>
    <w:rsid w:val="006512F4"/>
    <w:rsid w:val="006D2C65"/>
    <w:rsid w:val="00707C55"/>
    <w:rsid w:val="00717B9A"/>
    <w:rsid w:val="00794F83"/>
    <w:rsid w:val="007F566F"/>
    <w:rsid w:val="0083724C"/>
    <w:rsid w:val="008B458C"/>
    <w:rsid w:val="00974D29"/>
    <w:rsid w:val="009B414B"/>
    <w:rsid w:val="009C5EBC"/>
    <w:rsid w:val="00A32671"/>
    <w:rsid w:val="00B90832"/>
    <w:rsid w:val="00B95B3B"/>
    <w:rsid w:val="00BF2CBA"/>
    <w:rsid w:val="00CF07FA"/>
    <w:rsid w:val="00D12EA2"/>
    <w:rsid w:val="00D9691A"/>
    <w:rsid w:val="00DA5174"/>
    <w:rsid w:val="00E41C97"/>
    <w:rsid w:val="00E77323"/>
    <w:rsid w:val="00EF2E06"/>
    <w:rsid w:val="00FA07B8"/>
    <w:rsid w:val="00FF4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AF5489"/>
  <w15:docId w15:val="{85157989-4300-4F74-B2A3-950A874C7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232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32B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1740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7405"/>
  </w:style>
  <w:style w:type="paragraph" w:styleId="Footer">
    <w:name w:val="footer"/>
    <w:basedOn w:val="Normal"/>
    <w:link w:val="FooterChar"/>
    <w:uiPriority w:val="99"/>
    <w:unhideWhenUsed/>
    <w:rsid w:val="0011740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7405"/>
  </w:style>
  <w:style w:type="table" w:styleId="TableGrid">
    <w:name w:val="Table Grid"/>
    <w:basedOn w:val="TableNormal"/>
    <w:uiPriority w:val="59"/>
    <w:rsid w:val="007F56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C:/Users/imedveds/AppData/Local/Temp/LE_veidlapa_202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LE_veidlapa_2021</Template>
  <TotalTime>0</TotalTime>
  <Pages>1</Pages>
  <Words>482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Latvenergo</Company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Ilze Medvedska</dc:creator>
  <cp:lastModifiedBy>Ilze Medvedska</cp:lastModifiedBy>
  <cp:revision>1</cp:revision>
  <dcterms:created xsi:type="dcterms:W3CDTF">2026-08-21T11:35:00Z</dcterms:created>
  <dcterms:modified xsi:type="dcterms:W3CDTF">2026-08-21T11:35:00Z</dcterms:modified>
</cp:coreProperties>
</file>